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4372" w:rsidRDefault="00DF4372" w:rsidP="0090002E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Информация о количестве принятых и размещенных граждан Республики Украина</w:t>
      </w:r>
    </w:p>
    <w:p w:rsidR="00DF4372" w:rsidRDefault="00DF4372" w:rsidP="0090002E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 состоянию на 28.07.2014 года в Мясниковском районе.</w:t>
      </w:r>
    </w:p>
    <w:p w:rsidR="00DF4372" w:rsidRDefault="00DF4372" w:rsidP="0090002E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tbl>
      <w:tblPr>
        <w:tblpPr w:leftFromText="180" w:rightFromText="180" w:vertAnchor="text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6629"/>
        <w:gridCol w:w="2126"/>
        <w:gridCol w:w="2693"/>
        <w:gridCol w:w="3331"/>
      </w:tblGrid>
      <w:tr w:rsidR="00DF4372">
        <w:trPr>
          <w:trHeight w:val="254"/>
        </w:trPr>
        <w:tc>
          <w:tcPr>
            <w:tcW w:w="6629" w:type="dxa"/>
            <w:vMerge w:val="restart"/>
          </w:tcPr>
          <w:p w:rsidR="00DF4372" w:rsidRDefault="00DF4372" w:rsidP="00D9161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Места размещения, прибывших граждан</w:t>
            </w:r>
          </w:p>
          <w:p w:rsidR="00DF4372" w:rsidRDefault="00DF4372" w:rsidP="00D9161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(наименование организации, адрес, контактный телефон)</w:t>
            </w:r>
          </w:p>
        </w:tc>
        <w:tc>
          <w:tcPr>
            <w:tcW w:w="2126" w:type="dxa"/>
            <w:vMerge w:val="restart"/>
          </w:tcPr>
          <w:p w:rsidR="00DF4372" w:rsidRDefault="00DF4372" w:rsidP="00D9161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6024" w:type="dxa"/>
            <w:gridSpan w:val="2"/>
          </w:tcPr>
          <w:p w:rsidR="00DF4372" w:rsidRDefault="00DF4372" w:rsidP="00D9161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том числе:</w:t>
            </w:r>
          </w:p>
        </w:tc>
      </w:tr>
      <w:tr w:rsidR="00DF4372">
        <w:trPr>
          <w:trHeight w:val="139"/>
        </w:trPr>
        <w:tc>
          <w:tcPr>
            <w:tcW w:w="0" w:type="auto"/>
            <w:vMerge/>
            <w:vAlign w:val="center"/>
          </w:tcPr>
          <w:p w:rsidR="00DF4372" w:rsidRDefault="00DF4372" w:rsidP="00D9161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vAlign w:val="center"/>
          </w:tcPr>
          <w:p w:rsidR="00DF4372" w:rsidRDefault="00DF4372" w:rsidP="00D9161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DF4372" w:rsidRDefault="00DF4372" w:rsidP="00D9161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дети</w:t>
            </w:r>
          </w:p>
        </w:tc>
        <w:tc>
          <w:tcPr>
            <w:tcW w:w="3331" w:type="dxa"/>
          </w:tcPr>
          <w:p w:rsidR="00DF4372" w:rsidRDefault="00DF4372" w:rsidP="00D9161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инвалиды</w:t>
            </w:r>
          </w:p>
        </w:tc>
      </w:tr>
      <w:tr w:rsidR="00DF4372">
        <w:trPr>
          <w:trHeight w:val="278"/>
        </w:trPr>
        <w:tc>
          <w:tcPr>
            <w:tcW w:w="6629" w:type="dxa"/>
          </w:tcPr>
          <w:p w:rsidR="00DF4372" w:rsidRDefault="00DF4372" w:rsidP="00D9161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Недвиговское сельское поселение   тел. 2-02-21</w:t>
            </w:r>
          </w:p>
        </w:tc>
        <w:tc>
          <w:tcPr>
            <w:tcW w:w="2126" w:type="dxa"/>
          </w:tcPr>
          <w:p w:rsidR="00DF4372" w:rsidRDefault="00DF4372" w:rsidP="00D9161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DF4372" w:rsidRDefault="00DF4372" w:rsidP="00D9161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31" w:type="dxa"/>
          </w:tcPr>
          <w:p w:rsidR="00DF4372" w:rsidRDefault="00DF4372" w:rsidP="00D9161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F4372">
        <w:trPr>
          <w:trHeight w:val="278"/>
        </w:trPr>
        <w:tc>
          <w:tcPr>
            <w:tcW w:w="14779" w:type="dxa"/>
            <w:gridSpan w:val="4"/>
          </w:tcPr>
          <w:p w:rsidR="00DF4372" w:rsidRDefault="00DF4372" w:rsidP="00D9161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DF4372">
        <w:trPr>
          <w:trHeight w:val="278"/>
        </w:trPr>
        <w:tc>
          <w:tcPr>
            <w:tcW w:w="6629" w:type="dxa"/>
          </w:tcPr>
          <w:p w:rsidR="00DF4372" w:rsidRDefault="00DF4372" w:rsidP="00D9161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ИТОГО:</w:t>
            </w:r>
          </w:p>
        </w:tc>
        <w:tc>
          <w:tcPr>
            <w:tcW w:w="2126" w:type="dxa"/>
          </w:tcPr>
          <w:p w:rsidR="00DF4372" w:rsidRDefault="00DF4372" w:rsidP="00D9161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36</w:t>
            </w:r>
          </w:p>
        </w:tc>
        <w:tc>
          <w:tcPr>
            <w:tcW w:w="2693" w:type="dxa"/>
          </w:tcPr>
          <w:p w:rsidR="00DF4372" w:rsidRDefault="00DF4372" w:rsidP="00D9161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13</w:t>
            </w:r>
          </w:p>
        </w:tc>
        <w:tc>
          <w:tcPr>
            <w:tcW w:w="3331" w:type="dxa"/>
          </w:tcPr>
          <w:p w:rsidR="00DF4372" w:rsidRDefault="00DF4372" w:rsidP="00D9161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</w:tr>
      <w:tr w:rsidR="00DF4372">
        <w:trPr>
          <w:trHeight w:val="278"/>
        </w:trPr>
        <w:tc>
          <w:tcPr>
            <w:tcW w:w="6629" w:type="dxa"/>
          </w:tcPr>
          <w:p w:rsidR="00DF4372" w:rsidRDefault="00DF4372" w:rsidP="00D9161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DF4372" w:rsidRDefault="00DF4372" w:rsidP="00D9161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DF4372" w:rsidRDefault="00DF4372" w:rsidP="00D9161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31" w:type="dxa"/>
          </w:tcPr>
          <w:p w:rsidR="00DF4372" w:rsidRDefault="00DF4372" w:rsidP="00D9161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F4372">
        <w:trPr>
          <w:trHeight w:val="278"/>
        </w:trPr>
        <w:tc>
          <w:tcPr>
            <w:tcW w:w="6629" w:type="dxa"/>
          </w:tcPr>
          <w:p w:rsidR="00DF4372" w:rsidRDefault="00DF4372" w:rsidP="00D9161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DF4372" w:rsidRDefault="00DF4372" w:rsidP="00D9161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bookmarkStart w:id="0" w:name="_GoBack"/>
            <w:bookmarkEnd w:id="0"/>
          </w:p>
        </w:tc>
        <w:tc>
          <w:tcPr>
            <w:tcW w:w="2693" w:type="dxa"/>
          </w:tcPr>
          <w:p w:rsidR="00DF4372" w:rsidRDefault="00DF4372" w:rsidP="00D9161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31" w:type="dxa"/>
          </w:tcPr>
          <w:p w:rsidR="00DF4372" w:rsidRDefault="00DF4372" w:rsidP="00D9161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F4372">
        <w:trPr>
          <w:trHeight w:val="278"/>
        </w:trPr>
        <w:tc>
          <w:tcPr>
            <w:tcW w:w="6629" w:type="dxa"/>
          </w:tcPr>
          <w:p w:rsidR="00DF4372" w:rsidRDefault="00DF4372" w:rsidP="00D9161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DF4372" w:rsidRDefault="00DF4372" w:rsidP="00D9161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DF4372" w:rsidRDefault="00DF4372" w:rsidP="00D9161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31" w:type="dxa"/>
          </w:tcPr>
          <w:p w:rsidR="00DF4372" w:rsidRDefault="00DF4372" w:rsidP="00D9161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F4372">
        <w:trPr>
          <w:trHeight w:val="278"/>
        </w:trPr>
        <w:tc>
          <w:tcPr>
            <w:tcW w:w="6629" w:type="dxa"/>
          </w:tcPr>
          <w:p w:rsidR="00DF4372" w:rsidRDefault="00DF4372" w:rsidP="00D9161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DF4372" w:rsidRDefault="00DF4372" w:rsidP="00D9161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DF4372" w:rsidRDefault="00DF4372" w:rsidP="00D9161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31" w:type="dxa"/>
          </w:tcPr>
          <w:p w:rsidR="00DF4372" w:rsidRDefault="00DF4372" w:rsidP="00D9161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F4372">
        <w:trPr>
          <w:trHeight w:val="278"/>
        </w:trPr>
        <w:tc>
          <w:tcPr>
            <w:tcW w:w="6629" w:type="dxa"/>
          </w:tcPr>
          <w:p w:rsidR="00DF4372" w:rsidRDefault="00DF4372" w:rsidP="00D9161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DF4372" w:rsidRDefault="00DF4372" w:rsidP="00D9161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DF4372" w:rsidRDefault="00DF4372" w:rsidP="00D9161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31" w:type="dxa"/>
          </w:tcPr>
          <w:p w:rsidR="00DF4372" w:rsidRDefault="00DF4372" w:rsidP="00D9161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F4372">
        <w:trPr>
          <w:trHeight w:val="278"/>
        </w:trPr>
        <w:tc>
          <w:tcPr>
            <w:tcW w:w="6629" w:type="dxa"/>
          </w:tcPr>
          <w:p w:rsidR="00DF4372" w:rsidRDefault="00DF4372" w:rsidP="00D9161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DF4372" w:rsidRDefault="00DF4372" w:rsidP="00D9161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DF4372" w:rsidRDefault="00DF4372" w:rsidP="00D9161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31" w:type="dxa"/>
          </w:tcPr>
          <w:p w:rsidR="00DF4372" w:rsidRDefault="00DF4372" w:rsidP="00D9161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DF4372" w:rsidRDefault="00DF4372" w:rsidP="0090002E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br w:type="textWrapping" w:clear="all"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628"/>
        <w:gridCol w:w="2671"/>
        <w:gridCol w:w="2673"/>
        <w:gridCol w:w="2342"/>
        <w:gridCol w:w="1809"/>
        <w:gridCol w:w="2616"/>
      </w:tblGrid>
      <w:tr w:rsidR="00DF4372">
        <w:trPr>
          <w:trHeight w:val="482"/>
        </w:trPr>
        <w:tc>
          <w:tcPr>
            <w:tcW w:w="7972" w:type="dxa"/>
            <w:gridSpan w:val="3"/>
          </w:tcPr>
          <w:p w:rsidR="00DF4372" w:rsidRDefault="00DF4372" w:rsidP="00D9161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Прибыло граждан</w:t>
            </w:r>
          </w:p>
          <w:p w:rsidR="00DF4372" w:rsidRDefault="00DF4372" w:rsidP="00D9161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(за сутки)</w:t>
            </w:r>
          </w:p>
        </w:tc>
        <w:tc>
          <w:tcPr>
            <w:tcW w:w="6767" w:type="dxa"/>
            <w:gridSpan w:val="3"/>
          </w:tcPr>
          <w:p w:rsidR="00DF4372" w:rsidRDefault="00DF4372" w:rsidP="00D9161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Убыло с территории</w:t>
            </w:r>
          </w:p>
          <w:p w:rsidR="00DF4372" w:rsidRDefault="00DF4372" w:rsidP="00D9161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МО(за сутки)</w:t>
            </w:r>
          </w:p>
        </w:tc>
      </w:tr>
      <w:tr w:rsidR="00DF4372">
        <w:trPr>
          <w:trHeight w:val="230"/>
        </w:trPr>
        <w:tc>
          <w:tcPr>
            <w:tcW w:w="2628" w:type="dxa"/>
            <w:vMerge w:val="restart"/>
          </w:tcPr>
          <w:p w:rsidR="00DF4372" w:rsidRDefault="00DF4372" w:rsidP="00D9161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DF4372" w:rsidRDefault="00DF4372" w:rsidP="00D9161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Всего</w:t>
            </w:r>
          </w:p>
          <w:p w:rsidR="00DF4372" w:rsidRDefault="00DF4372" w:rsidP="00D9161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344" w:type="dxa"/>
            <w:gridSpan w:val="2"/>
          </w:tcPr>
          <w:p w:rsidR="00DF4372" w:rsidRDefault="00DF4372" w:rsidP="00D9161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том числе:</w:t>
            </w:r>
          </w:p>
        </w:tc>
        <w:tc>
          <w:tcPr>
            <w:tcW w:w="2342" w:type="dxa"/>
            <w:vMerge w:val="restart"/>
          </w:tcPr>
          <w:p w:rsidR="00DF4372" w:rsidRDefault="00DF4372" w:rsidP="00D9161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4425" w:type="dxa"/>
            <w:gridSpan w:val="2"/>
          </w:tcPr>
          <w:p w:rsidR="00DF4372" w:rsidRDefault="00DF4372" w:rsidP="00D9161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том числе:</w:t>
            </w:r>
          </w:p>
        </w:tc>
      </w:tr>
      <w:tr w:rsidR="00DF4372">
        <w:trPr>
          <w:trHeight w:val="126"/>
        </w:trPr>
        <w:tc>
          <w:tcPr>
            <w:tcW w:w="0" w:type="auto"/>
            <w:vMerge/>
            <w:vAlign w:val="center"/>
          </w:tcPr>
          <w:p w:rsidR="00DF4372" w:rsidRDefault="00DF4372" w:rsidP="00D9161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71" w:type="dxa"/>
          </w:tcPr>
          <w:p w:rsidR="00DF4372" w:rsidRDefault="00DF4372" w:rsidP="00D9161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дети</w:t>
            </w:r>
          </w:p>
        </w:tc>
        <w:tc>
          <w:tcPr>
            <w:tcW w:w="2673" w:type="dxa"/>
          </w:tcPr>
          <w:p w:rsidR="00DF4372" w:rsidRDefault="00DF4372" w:rsidP="00D9161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инвалиды</w:t>
            </w:r>
          </w:p>
        </w:tc>
        <w:tc>
          <w:tcPr>
            <w:tcW w:w="0" w:type="auto"/>
            <w:vMerge/>
            <w:vAlign w:val="center"/>
          </w:tcPr>
          <w:p w:rsidR="00DF4372" w:rsidRDefault="00DF4372" w:rsidP="00D9161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09" w:type="dxa"/>
          </w:tcPr>
          <w:p w:rsidR="00DF4372" w:rsidRDefault="00DF4372" w:rsidP="00D9161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дети</w:t>
            </w:r>
          </w:p>
        </w:tc>
        <w:tc>
          <w:tcPr>
            <w:tcW w:w="2616" w:type="dxa"/>
          </w:tcPr>
          <w:p w:rsidR="00DF4372" w:rsidRDefault="00DF4372" w:rsidP="00D9161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инвалиды</w:t>
            </w:r>
          </w:p>
        </w:tc>
      </w:tr>
      <w:tr w:rsidR="00DF4372">
        <w:trPr>
          <w:trHeight w:val="126"/>
        </w:trPr>
        <w:tc>
          <w:tcPr>
            <w:tcW w:w="2628" w:type="dxa"/>
          </w:tcPr>
          <w:p w:rsidR="00DF4372" w:rsidRDefault="00DF4372" w:rsidP="00D9161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671" w:type="dxa"/>
          </w:tcPr>
          <w:p w:rsidR="00DF4372" w:rsidRDefault="00DF4372" w:rsidP="00D9161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73" w:type="dxa"/>
          </w:tcPr>
          <w:p w:rsidR="00DF4372" w:rsidRDefault="00DF4372" w:rsidP="00D9161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2342" w:type="dxa"/>
          </w:tcPr>
          <w:p w:rsidR="00DF4372" w:rsidRDefault="00DF4372" w:rsidP="00D9161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809" w:type="dxa"/>
          </w:tcPr>
          <w:p w:rsidR="00DF4372" w:rsidRDefault="00DF4372" w:rsidP="00D9161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2616" w:type="dxa"/>
          </w:tcPr>
          <w:p w:rsidR="00DF4372" w:rsidRDefault="00DF4372" w:rsidP="00D9161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DF4372">
        <w:trPr>
          <w:trHeight w:val="252"/>
        </w:trPr>
        <w:tc>
          <w:tcPr>
            <w:tcW w:w="14739" w:type="dxa"/>
            <w:gridSpan w:val="6"/>
          </w:tcPr>
          <w:p w:rsidR="00DF4372" w:rsidRDefault="00DF4372" w:rsidP="00D9161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F4372">
        <w:trPr>
          <w:trHeight w:val="252"/>
        </w:trPr>
        <w:tc>
          <w:tcPr>
            <w:tcW w:w="2628" w:type="dxa"/>
          </w:tcPr>
          <w:p w:rsidR="00DF4372" w:rsidRDefault="00DF4372" w:rsidP="00D9161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71" w:type="dxa"/>
          </w:tcPr>
          <w:p w:rsidR="00DF4372" w:rsidRDefault="00DF4372" w:rsidP="00D9161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73" w:type="dxa"/>
          </w:tcPr>
          <w:p w:rsidR="00DF4372" w:rsidRDefault="00DF4372" w:rsidP="00D9161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42" w:type="dxa"/>
          </w:tcPr>
          <w:p w:rsidR="00DF4372" w:rsidRDefault="00DF4372" w:rsidP="00D9161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09" w:type="dxa"/>
          </w:tcPr>
          <w:p w:rsidR="00DF4372" w:rsidRDefault="00DF4372" w:rsidP="00D9161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16" w:type="dxa"/>
          </w:tcPr>
          <w:p w:rsidR="00DF4372" w:rsidRDefault="00DF4372" w:rsidP="00D9161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DF4372" w:rsidRDefault="00DF4372" w:rsidP="0090002E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DF4372" w:rsidRDefault="00DF4372" w:rsidP="0090002E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DF4372" w:rsidRDefault="00DF4372" w:rsidP="0090002E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Примечание: </w:t>
      </w:r>
    </w:p>
    <w:p w:rsidR="00DF4372" w:rsidRDefault="00DF4372" w:rsidP="0090002E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наличие граждан, не размещенных по объектам на территории МО с указанием причин;</w:t>
      </w:r>
    </w:p>
    <w:p w:rsidR="00DF4372" w:rsidRDefault="00DF4372" w:rsidP="0090002E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проблемные вопросы по организации жизнеобеспечения прибывающих граждан.</w:t>
      </w:r>
    </w:p>
    <w:p w:rsidR="00DF4372" w:rsidRDefault="00DF4372" w:rsidP="0090002E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DF4372" w:rsidRDefault="00DF4372" w:rsidP="0090002E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Прибывшие и размещенные граждане Украины на территории </w:t>
      </w:r>
    </w:p>
    <w:p w:rsidR="00DF4372" w:rsidRDefault="00DF4372" w:rsidP="0090002E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Мясниковского района.  </w:t>
      </w:r>
    </w:p>
    <w:p w:rsidR="00DF4372" w:rsidRDefault="00DF4372" w:rsidP="0090002E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464"/>
        <w:gridCol w:w="2180"/>
        <w:gridCol w:w="1843"/>
        <w:gridCol w:w="3119"/>
        <w:gridCol w:w="2835"/>
        <w:gridCol w:w="2345"/>
      </w:tblGrid>
      <w:tr w:rsidR="00DF4372">
        <w:tc>
          <w:tcPr>
            <w:tcW w:w="2464" w:type="dxa"/>
          </w:tcPr>
          <w:p w:rsidR="00DF4372" w:rsidRDefault="00DF4372" w:rsidP="00D9161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Ф.И.О.</w:t>
            </w:r>
          </w:p>
        </w:tc>
        <w:tc>
          <w:tcPr>
            <w:tcW w:w="2180" w:type="dxa"/>
          </w:tcPr>
          <w:p w:rsidR="00DF4372" w:rsidRDefault="00DF4372" w:rsidP="00D9161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Дата. рождения</w:t>
            </w:r>
          </w:p>
        </w:tc>
        <w:tc>
          <w:tcPr>
            <w:tcW w:w="1843" w:type="dxa"/>
          </w:tcPr>
          <w:p w:rsidR="00DF4372" w:rsidRDefault="00DF4372" w:rsidP="00D9161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Паспортные</w:t>
            </w:r>
          </w:p>
          <w:p w:rsidR="00DF4372" w:rsidRDefault="00DF4372" w:rsidP="00D9161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данные.</w:t>
            </w:r>
          </w:p>
        </w:tc>
        <w:tc>
          <w:tcPr>
            <w:tcW w:w="3119" w:type="dxa"/>
          </w:tcPr>
          <w:p w:rsidR="00DF4372" w:rsidRDefault="00DF4372" w:rsidP="00D9161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Адрес и место жительства на территории Украины</w:t>
            </w:r>
          </w:p>
        </w:tc>
        <w:tc>
          <w:tcPr>
            <w:tcW w:w="2835" w:type="dxa"/>
          </w:tcPr>
          <w:p w:rsidR="00DF4372" w:rsidRDefault="00DF4372" w:rsidP="00D9161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Адрес и место проживания на территории</w:t>
            </w:r>
          </w:p>
          <w:p w:rsidR="00DF4372" w:rsidRDefault="00DF4372" w:rsidP="00D9161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Мясниковского</w:t>
            </w:r>
          </w:p>
          <w:p w:rsidR="00DF4372" w:rsidRDefault="00DF4372" w:rsidP="00D9161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района.</w:t>
            </w:r>
          </w:p>
        </w:tc>
        <w:tc>
          <w:tcPr>
            <w:tcW w:w="2345" w:type="dxa"/>
          </w:tcPr>
          <w:p w:rsidR="00DF4372" w:rsidRDefault="00DF4372" w:rsidP="00D9161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Контактные данные</w:t>
            </w:r>
          </w:p>
          <w:p w:rsidR="00DF4372" w:rsidRDefault="00DF4372" w:rsidP="00D9161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F4372">
        <w:tc>
          <w:tcPr>
            <w:tcW w:w="2464" w:type="dxa"/>
          </w:tcPr>
          <w:p w:rsidR="00DF4372" w:rsidRDefault="00DF4372" w:rsidP="00D9161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Губенко Сергей Викторович</w:t>
            </w:r>
          </w:p>
        </w:tc>
        <w:tc>
          <w:tcPr>
            <w:tcW w:w="2180" w:type="dxa"/>
          </w:tcPr>
          <w:p w:rsidR="00DF4372" w:rsidRDefault="00DF4372" w:rsidP="00D9161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25.08.1960 г</w:t>
            </w:r>
          </w:p>
        </w:tc>
        <w:tc>
          <w:tcPr>
            <w:tcW w:w="1843" w:type="dxa"/>
          </w:tcPr>
          <w:p w:rsidR="00DF4372" w:rsidRDefault="00DF4372" w:rsidP="00D9161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6004 912557</w:t>
            </w:r>
          </w:p>
        </w:tc>
        <w:tc>
          <w:tcPr>
            <w:tcW w:w="3119" w:type="dxa"/>
          </w:tcPr>
          <w:p w:rsidR="00DF4372" w:rsidRDefault="00DF4372" w:rsidP="0090002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Донецкая область </w:t>
            </w:r>
          </w:p>
          <w:p w:rsidR="00DF4372" w:rsidRDefault="00DF4372" w:rsidP="0090002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м. Иловайск, ул. Коммунистическая, 181</w:t>
            </w:r>
          </w:p>
        </w:tc>
        <w:tc>
          <w:tcPr>
            <w:tcW w:w="2835" w:type="dxa"/>
          </w:tcPr>
          <w:p w:rsidR="00DF4372" w:rsidRDefault="00DF4372" w:rsidP="00D9161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х.  Недвиговка,</w:t>
            </w:r>
          </w:p>
          <w:p w:rsidR="00DF4372" w:rsidRDefault="00DF4372" w:rsidP="00D9161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ул.  Октябрьская, </w:t>
            </w:r>
          </w:p>
          <w:p w:rsidR="00DF4372" w:rsidRDefault="00DF4372" w:rsidP="00D9161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53-а</w:t>
            </w:r>
          </w:p>
        </w:tc>
        <w:tc>
          <w:tcPr>
            <w:tcW w:w="2345" w:type="dxa"/>
          </w:tcPr>
          <w:p w:rsidR="00DF4372" w:rsidRDefault="00DF4372" w:rsidP="00D9161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Савельев Игорь Иванович 89281792482</w:t>
            </w:r>
          </w:p>
        </w:tc>
      </w:tr>
      <w:tr w:rsidR="00DF4372">
        <w:tc>
          <w:tcPr>
            <w:tcW w:w="2464" w:type="dxa"/>
          </w:tcPr>
          <w:p w:rsidR="00DF4372" w:rsidRDefault="00DF4372" w:rsidP="00D9161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Губенко Ирина Николаевна</w:t>
            </w:r>
          </w:p>
        </w:tc>
        <w:tc>
          <w:tcPr>
            <w:tcW w:w="2180" w:type="dxa"/>
          </w:tcPr>
          <w:p w:rsidR="00DF4372" w:rsidRDefault="00DF4372" w:rsidP="00D9161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28.01.1969 г</w:t>
            </w:r>
          </w:p>
        </w:tc>
        <w:tc>
          <w:tcPr>
            <w:tcW w:w="1843" w:type="dxa"/>
          </w:tcPr>
          <w:p w:rsidR="00DF4372" w:rsidRDefault="00DF4372" w:rsidP="00D9161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6005 508563</w:t>
            </w:r>
          </w:p>
        </w:tc>
        <w:tc>
          <w:tcPr>
            <w:tcW w:w="3119" w:type="dxa"/>
          </w:tcPr>
          <w:p w:rsidR="00DF4372" w:rsidRDefault="00DF4372" w:rsidP="0090002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Донецкая область </w:t>
            </w:r>
          </w:p>
          <w:p w:rsidR="00DF4372" w:rsidRDefault="00DF4372" w:rsidP="0090002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м. Иловайск, ул. Коммунистическая, 181</w:t>
            </w:r>
          </w:p>
        </w:tc>
        <w:tc>
          <w:tcPr>
            <w:tcW w:w="2835" w:type="dxa"/>
          </w:tcPr>
          <w:p w:rsidR="00DF4372" w:rsidRDefault="00DF4372" w:rsidP="0090002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х.  Недвиговка,</w:t>
            </w:r>
          </w:p>
          <w:p w:rsidR="00DF4372" w:rsidRDefault="00DF4372" w:rsidP="0090002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ул.  Октябрьская, </w:t>
            </w:r>
          </w:p>
          <w:p w:rsidR="00DF4372" w:rsidRDefault="00DF4372" w:rsidP="0090002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53-а</w:t>
            </w:r>
          </w:p>
        </w:tc>
        <w:tc>
          <w:tcPr>
            <w:tcW w:w="2345" w:type="dxa"/>
          </w:tcPr>
          <w:p w:rsidR="00DF4372" w:rsidRDefault="00DF4372" w:rsidP="00D9161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Савельев Игорь Иванович 89281792482</w:t>
            </w:r>
          </w:p>
        </w:tc>
      </w:tr>
      <w:tr w:rsidR="00DF4372">
        <w:tc>
          <w:tcPr>
            <w:tcW w:w="2464" w:type="dxa"/>
          </w:tcPr>
          <w:p w:rsidR="00DF4372" w:rsidRDefault="00DF4372" w:rsidP="00D9161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Губенко Ксения Сергеевна</w:t>
            </w:r>
          </w:p>
          <w:p w:rsidR="00DF4372" w:rsidRDefault="00DF4372" w:rsidP="00D9161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80" w:type="dxa"/>
          </w:tcPr>
          <w:p w:rsidR="00DF4372" w:rsidRDefault="00DF4372" w:rsidP="00D9161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26.04.2001</w:t>
            </w:r>
          </w:p>
        </w:tc>
        <w:tc>
          <w:tcPr>
            <w:tcW w:w="1843" w:type="dxa"/>
          </w:tcPr>
          <w:p w:rsidR="00DF4372" w:rsidRDefault="00DF4372" w:rsidP="00D9161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119" w:type="dxa"/>
          </w:tcPr>
          <w:p w:rsidR="00DF4372" w:rsidRDefault="00DF4372" w:rsidP="0090002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Донецкая область </w:t>
            </w:r>
          </w:p>
          <w:p w:rsidR="00DF4372" w:rsidRDefault="00DF4372" w:rsidP="0090002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м. Иловайск, ул. Коммунистическая, 1</w:t>
            </w:r>
          </w:p>
        </w:tc>
        <w:tc>
          <w:tcPr>
            <w:tcW w:w="2835" w:type="dxa"/>
          </w:tcPr>
          <w:p w:rsidR="00DF4372" w:rsidRDefault="00DF4372" w:rsidP="0090002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х.  Недвиговка,</w:t>
            </w:r>
          </w:p>
          <w:p w:rsidR="00DF4372" w:rsidRDefault="00DF4372" w:rsidP="0090002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ул.  Октябрьская, </w:t>
            </w:r>
          </w:p>
          <w:p w:rsidR="00DF4372" w:rsidRDefault="00DF4372" w:rsidP="0090002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53-а</w:t>
            </w:r>
          </w:p>
        </w:tc>
        <w:tc>
          <w:tcPr>
            <w:tcW w:w="2345" w:type="dxa"/>
          </w:tcPr>
          <w:p w:rsidR="00DF4372" w:rsidRDefault="00DF4372" w:rsidP="00D9161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Савельев Игорь Иванович 89281792482</w:t>
            </w:r>
          </w:p>
        </w:tc>
      </w:tr>
    </w:tbl>
    <w:p w:rsidR="00DF4372" w:rsidRDefault="00DF4372" w:rsidP="0090002E">
      <w:pPr>
        <w:jc w:val="center"/>
        <w:rPr>
          <w:rFonts w:ascii="Times New Roman" w:hAnsi="Times New Roman"/>
          <w:b/>
          <w:sz w:val="44"/>
          <w:szCs w:val="44"/>
        </w:rPr>
      </w:pPr>
    </w:p>
    <w:p w:rsidR="00DF4372" w:rsidRDefault="00DF4372" w:rsidP="0090002E">
      <w:pPr>
        <w:jc w:val="center"/>
        <w:rPr>
          <w:rFonts w:ascii="Times New Roman" w:hAnsi="Times New Roman"/>
          <w:b/>
          <w:sz w:val="44"/>
          <w:szCs w:val="44"/>
        </w:rPr>
      </w:pPr>
    </w:p>
    <w:p w:rsidR="00DF4372" w:rsidRDefault="00DF4372" w:rsidP="0090002E">
      <w:pPr>
        <w:jc w:val="center"/>
        <w:rPr>
          <w:rFonts w:ascii="Times New Roman" w:hAnsi="Times New Roman"/>
          <w:b/>
          <w:sz w:val="44"/>
          <w:szCs w:val="44"/>
        </w:rPr>
      </w:pPr>
    </w:p>
    <w:p w:rsidR="00DF4372" w:rsidRDefault="00DF4372" w:rsidP="0090002E">
      <w:pPr>
        <w:jc w:val="center"/>
        <w:rPr>
          <w:rFonts w:ascii="Times New Roman" w:hAnsi="Times New Roman"/>
          <w:b/>
          <w:sz w:val="44"/>
          <w:szCs w:val="44"/>
        </w:rPr>
      </w:pPr>
    </w:p>
    <w:p w:rsidR="00DF4372" w:rsidRDefault="00DF4372" w:rsidP="0090002E">
      <w:pPr>
        <w:jc w:val="center"/>
        <w:rPr>
          <w:rFonts w:ascii="Times New Roman" w:hAnsi="Times New Roman"/>
          <w:b/>
          <w:sz w:val="44"/>
          <w:szCs w:val="44"/>
        </w:rPr>
      </w:pPr>
    </w:p>
    <w:p w:rsidR="00DF4372" w:rsidRDefault="00DF4372" w:rsidP="0090002E">
      <w:pPr>
        <w:jc w:val="center"/>
        <w:rPr>
          <w:rFonts w:ascii="Times New Roman" w:hAnsi="Times New Roman"/>
          <w:b/>
          <w:sz w:val="44"/>
          <w:szCs w:val="44"/>
        </w:rPr>
      </w:pPr>
    </w:p>
    <w:p w:rsidR="00DF4372" w:rsidRDefault="00DF4372" w:rsidP="0090002E">
      <w:pPr>
        <w:jc w:val="center"/>
        <w:rPr>
          <w:rFonts w:ascii="Times New Roman" w:hAnsi="Times New Roman"/>
          <w:sz w:val="36"/>
          <w:szCs w:val="36"/>
        </w:rPr>
      </w:pPr>
      <w:r>
        <w:rPr>
          <w:rFonts w:ascii="Times New Roman" w:hAnsi="Times New Roman"/>
          <w:b/>
          <w:sz w:val="44"/>
          <w:szCs w:val="44"/>
        </w:rPr>
        <w:t>Мясниковский район</w:t>
      </w:r>
      <w:r>
        <w:rPr>
          <w:rFonts w:ascii="Times New Roman" w:hAnsi="Times New Roman"/>
          <w:sz w:val="36"/>
          <w:szCs w:val="36"/>
        </w:rPr>
        <w:t>.</w:t>
      </w:r>
    </w:p>
    <w:p w:rsidR="00DF4372" w:rsidRDefault="00DF4372" w:rsidP="0090002E">
      <w:pPr>
        <w:jc w:val="center"/>
        <w:rPr>
          <w:rFonts w:ascii="Times New Roman" w:hAnsi="Times New Roman"/>
          <w:b/>
          <w:sz w:val="36"/>
          <w:szCs w:val="36"/>
        </w:rPr>
      </w:pPr>
      <w:r>
        <w:rPr>
          <w:rFonts w:ascii="Times New Roman" w:hAnsi="Times New Roman"/>
          <w:b/>
          <w:sz w:val="36"/>
          <w:szCs w:val="36"/>
        </w:rPr>
        <w:t>СВЕДЕНИЯ</w:t>
      </w:r>
    </w:p>
    <w:p w:rsidR="00DF4372" w:rsidRDefault="00DF4372" w:rsidP="0090002E">
      <w:pPr>
        <w:jc w:val="center"/>
        <w:rPr>
          <w:rFonts w:ascii="Times New Roman" w:hAnsi="Times New Roman"/>
          <w:b/>
          <w:sz w:val="36"/>
          <w:szCs w:val="36"/>
        </w:rPr>
      </w:pPr>
      <w:r>
        <w:rPr>
          <w:rFonts w:ascii="Times New Roman" w:hAnsi="Times New Roman"/>
          <w:b/>
          <w:sz w:val="36"/>
          <w:szCs w:val="36"/>
        </w:rPr>
        <w:t>Об убытии граждан Украины в субъекты               Российской Федерации.</w:t>
      </w:r>
    </w:p>
    <w:p w:rsidR="00DF4372" w:rsidRDefault="00DF4372" w:rsidP="0090002E">
      <w:pPr>
        <w:jc w:val="center"/>
        <w:rPr>
          <w:rFonts w:ascii="Times New Roman" w:hAnsi="Times New Roman"/>
          <w:b/>
          <w:sz w:val="36"/>
          <w:szCs w:val="36"/>
        </w:rPr>
      </w:pPr>
      <w:r>
        <w:rPr>
          <w:rFonts w:ascii="Times New Roman" w:hAnsi="Times New Roman"/>
          <w:b/>
          <w:sz w:val="36"/>
          <w:szCs w:val="36"/>
        </w:rPr>
        <w:t>На 28.07.2014г.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731"/>
        <w:gridCol w:w="2552"/>
        <w:gridCol w:w="2268"/>
        <w:gridCol w:w="2161"/>
        <w:gridCol w:w="6256"/>
      </w:tblGrid>
      <w:tr w:rsidR="00DF4372">
        <w:trPr>
          <w:trHeight w:val="944"/>
        </w:trPr>
        <w:tc>
          <w:tcPr>
            <w:tcW w:w="731" w:type="dxa"/>
          </w:tcPr>
          <w:p w:rsidR="00DF4372" w:rsidRDefault="00DF4372" w:rsidP="00D9161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36"/>
                <w:szCs w:val="36"/>
              </w:rPr>
            </w:pPr>
            <w:r>
              <w:rPr>
                <w:rFonts w:ascii="Times New Roman" w:hAnsi="Times New Roman"/>
                <w:b/>
                <w:sz w:val="36"/>
                <w:szCs w:val="36"/>
              </w:rPr>
              <w:t>№</w:t>
            </w:r>
          </w:p>
          <w:p w:rsidR="00DF4372" w:rsidRDefault="00DF4372" w:rsidP="00D9161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36"/>
                <w:szCs w:val="36"/>
              </w:rPr>
            </w:pPr>
            <w:r>
              <w:rPr>
                <w:rFonts w:ascii="Times New Roman" w:hAnsi="Times New Roman"/>
                <w:b/>
                <w:sz w:val="36"/>
                <w:szCs w:val="36"/>
              </w:rPr>
              <w:t>п/п</w:t>
            </w:r>
          </w:p>
        </w:tc>
        <w:tc>
          <w:tcPr>
            <w:tcW w:w="2552" w:type="dxa"/>
          </w:tcPr>
          <w:p w:rsidR="00DF4372" w:rsidRDefault="00DF4372" w:rsidP="00D9161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36"/>
                <w:szCs w:val="36"/>
              </w:rPr>
            </w:pPr>
            <w:r>
              <w:rPr>
                <w:rFonts w:ascii="Times New Roman" w:hAnsi="Times New Roman"/>
                <w:b/>
                <w:sz w:val="36"/>
                <w:szCs w:val="36"/>
              </w:rPr>
              <w:t>Субъекты</w:t>
            </w:r>
          </w:p>
          <w:p w:rsidR="00DF4372" w:rsidRDefault="00DF4372" w:rsidP="00D9161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36"/>
                <w:szCs w:val="36"/>
              </w:rPr>
            </w:pPr>
            <w:r>
              <w:rPr>
                <w:rFonts w:ascii="Times New Roman" w:hAnsi="Times New Roman"/>
                <w:b/>
                <w:sz w:val="36"/>
                <w:szCs w:val="36"/>
              </w:rPr>
              <w:t>РФ</w:t>
            </w:r>
          </w:p>
        </w:tc>
        <w:tc>
          <w:tcPr>
            <w:tcW w:w="2268" w:type="dxa"/>
          </w:tcPr>
          <w:p w:rsidR="00DF4372" w:rsidRDefault="00DF4372" w:rsidP="00D9161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36"/>
                <w:szCs w:val="36"/>
              </w:rPr>
            </w:pPr>
            <w:r>
              <w:rPr>
                <w:rFonts w:ascii="Times New Roman" w:hAnsi="Times New Roman"/>
                <w:b/>
                <w:sz w:val="36"/>
                <w:szCs w:val="36"/>
              </w:rPr>
              <w:t>Всего</w:t>
            </w:r>
          </w:p>
        </w:tc>
        <w:tc>
          <w:tcPr>
            <w:tcW w:w="2161" w:type="dxa"/>
          </w:tcPr>
          <w:p w:rsidR="00DF4372" w:rsidRDefault="00DF4372" w:rsidP="00D9161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36"/>
                <w:szCs w:val="36"/>
              </w:rPr>
            </w:pPr>
            <w:r>
              <w:rPr>
                <w:rFonts w:ascii="Times New Roman" w:hAnsi="Times New Roman"/>
                <w:b/>
                <w:sz w:val="36"/>
                <w:szCs w:val="36"/>
              </w:rPr>
              <w:t>В том числе детей</w:t>
            </w:r>
          </w:p>
        </w:tc>
        <w:tc>
          <w:tcPr>
            <w:tcW w:w="6256" w:type="dxa"/>
          </w:tcPr>
          <w:p w:rsidR="00DF4372" w:rsidRDefault="00DF4372" w:rsidP="00D9161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36"/>
                <w:szCs w:val="36"/>
              </w:rPr>
            </w:pPr>
            <w:r>
              <w:rPr>
                <w:rFonts w:ascii="Times New Roman" w:hAnsi="Times New Roman"/>
                <w:b/>
                <w:sz w:val="36"/>
                <w:szCs w:val="36"/>
              </w:rPr>
              <w:t>Примечание</w:t>
            </w:r>
          </w:p>
        </w:tc>
      </w:tr>
      <w:tr w:rsidR="00DF4372">
        <w:tc>
          <w:tcPr>
            <w:tcW w:w="731" w:type="dxa"/>
          </w:tcPr>
          <w:p w:rsidR="00DF4372" w:rsidRDefault="00DF4372" w:rsidP="00D9161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36"/>
                <w:szCs w:val="36"/>
              </w:rPr>
            </w:pPr>
            <w:r>
              <w:rPr>
                <w:rFonts w:ascii="Times New Roman" w:hAnsi="Times New Roman"/>
                <w:b/>
                <w:sz w:val="36"/>
                <w:szCs w:val="36"/>
              </w:rPr>
              <w:t>1.</w:t>
            </w:r>
          </w:p>
        </w:tc>
        <w:tc>
          <w:tcPr>
            <w:tcW w:w="2552" w:type="dxa"/>
          </w:tcPr>
          <w:p w:rsidR="00DF4372" w:rsidRDefault="00DF4372" w:rsidP="00D9161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36"/>
                <w:szCs w:val="36"/>
              </w:rPr>
            </w:pPr>
            <w:r>
              <w:rPr>
                <w:rFonts w:ascii="Times New Roman" w:hAnsi="Times New Roman"/>
                <w:b/>
                <w:sz w:val="36"/>
                <w:szCs w:val="36"/>
              </w:rPr>
              <w:t>0</w:t>
            </w:r>
          </w:p>
        </w:tc>
        <w:tc>
          <w:tcPr>
            <w:tcW w:w="2268" w:type="dxa"/>
          </w:tcPr>
          <w:p w:rsidR="00DF4372" w:rsidRDefault="00DF4372" w:rsidP="00D9161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36"/>
                <w:szCs w:val="36"/>
              </w:rPr>
            </w:pPr>
            <w:r>
              <w:rPr>
                <w:rFonts w:ascii="Times New Roman" w:hAnsi="Times New Roman"/>
                <w:b/>
                <w:sz w:val="36"/>
                <w:szCs w:val="36"/>
              </w:rPr>
              <w:t>0</w:t>
            </w:r>
          </w:p>
        </w:tc>
        <w:tc>
          <w:tcPr>
            <w:tcW w:w="2161" w:type="dxa"/>
          </w:tcPr>
          <w:p w:rsidR="00DF4372" w:rsidRDefault="00DF4372" w:rsidP="00D9161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36"/>
                <w:szCs w:val="36"/>
              </w:rPr>
            </w:pPr>
            <w:r>
              <w:rPr>
                <w:rFonts w:ascii="Times New Roman" w:hAnsi="Times New Roman"/>
                <w:b/>
                <w:sz w:val="36"/>
                <w:szCs w:val="36"/>
              </w:rPr>
              <w:t>0</w:t>
            </w:r>
          </w:p>
        </w:tc>
        <w:tc>
          <w:tcPr>
            <w:tcW w:w="6256" w:type="dxa"/>
          </w:tcPr>
          <w:p w:rsidR="00DF4372" w:rsidRDefault="00DF4372" w:rsidP="00D9161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DF4372">
        <w:tc>
          <w:tcPr>
            <w:tcW w:w="731" w:type="dxa"/>
          </w:tcPr>
          <w:p w:rsidR="00DF4372" w:rsidRDefault="00DF4372" w:rsidP="00D9161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36"/>
                <w:szCs w:val="36"/>
              </w:rPr>
            </w:pPr>
            <w:r>
              <w:rPr>
                <w:rFonts w:ascii="Times New Roman" w:hAnsi="Times New Roman"/>
                <w:b/>
                <w:sz w:val="36"/>
                <w:szCs w:val="36"/>
              </w:rPr>
              <w:t>2.</w:t>
            </w:r>
          </w:p>
        </w:tc>
        <w:tc>
          <w:tcPr>
            <w:tcW w:w="2552" w:type="dxa"/>
          </w:tcPr>
          <w:p w:rsidR="00DF4372" w:rsidRDefault="00DF4372" w:rsidP="00D9161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2268" w:type="dxa"/>
          </w:tcPr>
          <w:p w:rsidR="00DF4372" w:rsidRDefault="00DF4372" w:rsidP="00D9161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2161" w:type="dxa"/>
          </w:tcPr>
          <w:p w:rsidR="00DF4372" w:rsidRDefault="00DF4372" w:rsidP="00D9161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6256" w:type="dxa"/>
          </w:tcPr>
          <w:p w:rsidR="00DF4372" w:rsidRDefault="00DF4372" w:rsidP="00D9161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DF4372">
        <w:tc>
          <w:tcPr>
            <w:tcW w:w="731" w:type="dxa"/>
          </w:tcPr>
          <w:p w:rsidR="00DF4372" w:rsidRDefault="00DF4372" w:rsidP="00D9161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36"/>
                <w:szCs w:val="36"/>
              </w:rPr>
            </w:pPr>
            <w:r>
              <w:rPr>
                <w:rFonts w:ascii="Times New Roman" w:hAnsi="Times New Roman"/>
                <w:b/>
                <w:sz w:val="36"/>
                <w:szCs w:val="36"/>
              </w:rPr>
              <w:t>3.</w:t>
            </w:r>
          </w:p>
        </w:tc>
        <w:tc>
          <w:tcPr>
            <w:tcW w:w="2552" w:type="dxa"/>
          </w:tcPr>
          <w:p w:rsidR="00DF4372" w:rsidRDefault="00DF4372" w:rsidP="00D9161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2268" w:type="dxa"/>
          </w:tcPr>
          <w:p w:rsidR="00DF4372" w:rsidRDefault="00DF4372" w:rsidP="00D9161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2161" w:type="dxa"/>
          </w:tcPr>
          <w:p w:rsidR="00DF4372" w:rsidRDefault="00DF4372" w:rsidP="00D9161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6256" w:type="dxa"/>
          </w:tcPr>
          <w:p w:rsidR="00DF4372" w:rsidRDefault="00DF4372" w:rsidP="00D9161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DF4372">
        <w:tc>
          <w:tcPr>
            <w:tcW w:w="731" w:type="dxa"/>
          </w:tcPr>
          <w:p w:rsidR="00DF4372" w:rsidRDefault="00DF4372" w:rsidP="00D9161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36"/>
                <w:szCs w:val="36"/>
              </w:rPr>
            </w:pPr>
            <w:r>
              <w:rPr>
                <w:rFonts w:ascii="Times New Roman" w:hAnsi="Times New Roman"/>
                <w:b/>
                <w:sz w:val="36"/>
                <w:szCs w:val="36"/>
              </w:rPr>
              <w:t>4.</w:t>
            </w:r>
          </w:p>
        </w:tc>
        <w:tc>
          <w:tcPr>
            <w:tcW w:w="2552" w:type="dxa"/>
          </w:tcPr>
          <w:p w:rsidR="00DF4372" w:rsidRDefault="00DF4372" w:rsidP="00D9161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2268" w:type="dxa"/>
          </w:tcPr>
          <w:p w:rsidR="00DF4372" w:rsidRDefault="00DF4372" w:rsidP="00D9161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2161" w:type="dxa"/>
          </w:tcPr>
          <w:p w:rsidR="00DF4372" w:rsidRDefault="00DF4372" w:rsidP="00D9161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6256" w:type="dxa"/>
          </w:tcPr>
          <w:p w:rsidR="00DF4372" w:rsidRDefault="00DF4372" w:rsidP="00D9161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DF4372">
        <w:tc>
          <w:tcPr>
            <w:tcW w:w="731" w:type="dxa"/>
          </w:tcPr>
          <w:p w:rsidR="00DF4372" w:rsidRDefault="00DF4372" w:rsidP="00D9161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36"/>
                <w:szCs w:val="36"/>
              </w:rPr>
            </w:pPr>
            <w:r>
              <w:rPr>
                <w:rFonts w:ascii="Times New Roman" w:hAnsi="Times New Roman"/>
                <w:b/>
                <w:sz w:val="36"/>
                <w:szCs w:val="36"/>
              </w:rPr>
              <w:t>5.</w:t>
            </w:r>
          </w:p>
        </w:tc>
        <w:tc>
          <w:tcPr>
            <w:tcW w:w="2552" w:type="dxa"/>
          </w:tcPr>
          <w:p w:rsidR="00DF4372" w:rsidRDefault="00DF4372" w:rsidP="00D9161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2268" w:type="dxa"/>
          </w:tcPr>
          <w:p w:rsidR="00DF4372" w:rsidRDefault="00DF4372" w:rsidP="00D9161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2161" w:type="dxa"/>
          </w:tcPr>
          <w:p w:rsidR="00DF4372" w:rsidRDefault="00DF4372" w:rsidP="00D9161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6256" w:type="dxa"/>
          </w:tcPr>
          <w:p w:rsidR="00DF4372" w:rsidRDefault="00DF4372" w:rsidP="00D9161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</w:tbl>
    <w:p w:rsidR="00DF4372" w:rsidRDefault="00DF4372" w:rsidP="0090002E">
      <w:pPr>
        <w:jc w:val="center"/>
        <w:rPr>
          <w:rFonts w:ascii="Times New Roman" w:hAnsi="Times New Roman"/>
          <w:b/>
          <w:sz w:val="36"/>
          <w:szCs w:val="36"/>
        </w:rPr>
      </w:pPr>
    </w:p>
    <w:p w:rsidR="00DF4372" w:rsidRDefault="00DF4372" w:rsidP="0090002E">
      <w:pPr>
        <w:jc w:val="center"/>
        <w:rPr>
          <w:rFonts w:ascii="Times New Roman" w:hAnsi="Times New Roman"/>
          <w:sz w:val="36"/>
          <w:szCs w:val="36"/>
        </w:rPr>
      </w:pPr>
    </w:p>
    <w:p w:rsidR="00DF4372" w:rsidRDefault="00DF4372" w:rsidP="0090002E">
      <w:pPr>
        <w:rPr>
          <w:rFonts w:ascii="Times New Roman" w:hAnsi="Times New Roman"/>
          <w:b/>
          <w:sz w:val="36"/>
          <w:szCs w:val="36"/>
        </w:rPr>
      </w:pPr>
      <w:r>
        <w:rPr>
          <w:rFonts w:ascii="Times New Roman" w:hAnsi="Times New Roman"/>
          <w:b/>
          <w:sz w:val="36"/>
          <w:szCs w:val="36"/>
        </w:rPr>
        <w:t>Руководитель оперативного штаба</w:t>
      </w:r>
    </w:p>
    <w:p w:rsidR="00DF4372" w:rsidRDefault="00DF4372" w:rsidP="0090002E">
      <w:pPr>
        <w:rPr>
          <w:rFonts w:ascii="Times New Roman" w:hAnsi="Times New Roman"/>
          <w:b/>
          <w:sz w:val="36"/>
          <w:szCs w:val="36"/>
        </w:rPr>
      </w:pPr>
      <w:r>
        <w:rPr>
          <w:rFonts w:ascii="Times New Roman" w:hAnsi="Times New Roman"/>
          <w:b/>
          <w:sz w:val="36"/>
          <w:szCs w:val="36"/>
        </w:rPr>
        <w:t>Мясниковского района                                                                              Хатламаджиян К.Р.</w:t>
      </w:r>
    </w:p>
    <w:p w:rsidR="00DF4372" w:rsidRDefault="00DF4372"/>
    <w:sectPr w:rsidR="00DF4372" w:rsidSect="0090002E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0002E"/>
    <w:rsid w:val="00000224"/>
    <w:rsid w:val="00020FFE"/>
    <w:rsid w:val="00026801"/>
    <w:rsid w:val="0003103A"/>
    <w:rsid w:val="000376C0"/>
    <w:rsid w:val="00045477"/>
    <w:rsid w:val="0005395E"/>
    <w:rsid w:val="00054AE3"/>
    <w:rsid w:val="0005778C"/>
    <w:rsid w:val="00062030"/>
    <w:rsid w:val="00080F25"/>
    <w:rsid w:val="00082FE1"/>
    <w:rsid w:val="00084417"/>
    <w:rsid w:val="000C017B"/>
    <w:rsid w:val="000C778C"/>
    <w:rsid w:val="000D5692"/>
    <w:rsid w:val="000E06DF"/>
    <w:rsid w:val="000E4EDC"/>
    <w:rsid w:val="000F17AC"/>
    <w:rsid w:val="000F4AD9"/>
    <w:rsid w:val="00102DA7"/>
    <w:rsid w:val="00103876"/>
    <w:rsid w:val="00103F82"/>
    <w:rsid w:val="00110DDF"/>
    <w:rsid w:val="00113529"/>
    <w:rsid w:val="00121803"/>
    <w:rsid w:val="00137EE1"/>
    <w:rsid w:val="001436CD"/>
    <w:rsid w:val="00177169"/>
    <w:rsid w:val="001858B3"/>
    <w:rsid w:val="00190144"/>
    <w:rsid w:val="001937BE"/>
    <w:rsid w:val="001A2686"/>
    <w:rsid w:val="001A2A9B"/>
    <w:rsid w:val="001B362B"/>
    <w:rsid w:val="001B43A3"/>
    <w:rsid w:val="001B6362"/>
    <w:rsid w:val="001D6608"/>
    <w:rsid w:val="001E74FB"/>
    <w:rsid w:val="001F6BDA"/>
    <w:rsid w:val="00212962"/>
    <w:rsid w:val="00213A06"/>
    <w:rsid w:val="00223822"/>
    <w:rsid w:val="00224822"/>
    <w:rsid w:val="00227AC5"/>
    <w:rsid w:val="00235BB5"/>
    <w:rsid w:val="00236150"/>
    <w:rsid w:val="00243848"/>
    <w:rsid w:val="002461AE"/>
    <w:rsid w:val="00247DAF"/>
    <w:rsid w:val="0025281C"/>
    <w:rsid w:val="002657DF"/>
    <w:rsid w:val="00267C7F"/>
    <w:rsid w:val="00270D2A"/>
    <w:rsid w:val="0027288C"/>
    <w:rsid w:val="00274119"/>
    <w:rsid w:val="00282492"/>
    <w:rsid w:val="0028310A"/>
    <w:rsid w:val="00294FCE"/>
    <w:rsid w:val="002B39E3"/>
    <w:rsid w:val="002C30CC"/>
    <w:rsid w:val="002D1BAC"/>
    <w:rsid w:val="002D4BC9"/>
    <w:rsid w:val="002E7666"/>
    <w:rsid w:val="003041F0"/>
    <w:rsid w:val="003054B7"/>
    <w:rsid w:val="00330D3A"/>
    <w:rsid w:val="00331823"/>
    <w:rsid w:val="0033651C"/>
    <w:rsid w:val="00343AB7"/>
    <w:rsid w:val="0034631F"/>
    <w:rsid w:val="00367102"/>
    <w:rsid w:val="00370E55"/>
    <w:rsid w:val="00380852"/>
    <w:rsid w:val="00383C5F"/>
    <w:rsid w:val="00392373"/>
    <w:rsid w:val="003A1A01"/>
    <w:rsid w:val="003C5A35"/>
    <w:rsid w:val="003E5787"/>
    <w:rsid w:val="003F060D"/>
    <w:rsid w:val="003F40D4"/>
    <w:rsid w:val="00406A0D"/>
    <w:rsid w:val="00417028"/>
    <w:rsid w:val="004223CC"/>
    <w:rsid w:val="004227DF"/>
    <w:rsid w:val="004252FB"/>
    <w:rsid w:val="00425A17"/>
    <w:rsid w:val="00430B5A"/>
    <w:rsid w:val="00450431"/>
    <w:rsid w:val="00453169"/>
    <w:rsid w:val="0045614E"/>
    <w:rsid w:val="00471F9A"/>
    <w:rsid w:val="004807FA"/>
    <w:rsid w:val="004875AF"/>
    <w:rsid w:val="00491442"/>
    <w:rsid w:val="004A171D"/>
    <w:rsid w:val="004A2C75"/>
    <w:rsid w:val="004A460A"/>
    <w:rsid w:val="004A7CB0"/>
    <w:rsid w:val="004B3745"/>
    <w:rsid w:val="004B483F"/>
    <w:rsid w:val="004B72E2"/>
    <w:rsid w:val="004C5EC2"/>
    <w:rsid w:val="004D24E2"/>
    <w:rsid w:val="004D584B"/>
    <w:rsid w:val="004E5D48"/>
    <w:rsid w:val="004F6224"/>
    <w:rsid w:val="00500E8D"/>
    <w:rsid w:val="00501152"/>
    <w:rsid w:val="005026E4"/>
    <w:rsid w:val="00507FFE"/>
    <w:rsid w:val="00517648"/>
    <w:rsid w:val="005210ED"/>
    <w:rsid w:val="00540833"/>
    <w:rsid w:val="00551081"/>
    <w:rsid w:val="005521D8"/>
    <w:rsid w:val="00563843"/>
    <w:rsid w:val="0056518B"/>
    <w:rsid w:val="00573E13"/>
    <w:rsid w:val="0057688B"/>
    <w:rsid w:val="005805C5"/>
    <w:rsid w:val="00581392"/>
    <w:rsid w:val="00581B9A"/>
    <w:rsid w:val="005A2EA5"/>
    <w:rsid w:val="005A713A"/>
    <w:rsid w:val="005B04E2"/>
    <w:rsid w:val="005C0966"/>
    <w:rsid w:val="005C58A2"/>
    <w:rsid w:val="005C7EA3"/>
    <w:rsid w:val="005E2B77"/>
    <w:rsid w:val="005F47E0"/>
    <w:rsid w:val="00600DBD"/>
    <w:rsid w:val="00601750"/>
    <w:rsid w:val="00620BF7"/>
    <w:rsid w:val="006226CD"/>
    <w:rsid w:val="00622C71"/>
    <w:rsid w:val="00633C27"/>
    <w:rsid w:val="00650173"/>
    <w:rsid w:val="00650E30"/>
    <w:rsid w:val="00652651"/>
    <w:rsid w:val="00655398"/>
    <w:rsid w:val="006710B4"/>
    <w:rsid w:val="00675B71"/>
    <w:rsid w:val="0068398A"/>
    <w:rsid w:val="00690F0A"/>
    <w:rsid w:val="006A2E65"/>
    <w:rsid w:val="006B1844"/>
    <w:rsid w:val="006B6BBF"/>
    <w:rsid w:val="006D296C"/>
    <w:rsid w:val="006D6A91"/>
    <w:rsid w:val="006E4216"/>
    <w:rsid w:val="006F5613"/>
    <w:rsid w:val="006F5A2F"/>
    <w:rsid w:val="00701A84"/>
    <w:rsid w:val="00705069"/>
    <w:rsid w:val="00706CBA"/>
    <w:rsid w:val="00717E0F"/>
    <w:rsid w:val="007218E5"/>
    <w:rsid w:val="00721929"/>
    <w:rsid w:val="00722821"/>
    <w:rsid w:val="0074722F"/>
    <w:rsid w:val="007822ED"/>
    <w:rsid w:val="00791E3F"/>
    <w:rsid w:val="007978AA"/>
    <w:rsid w:val="007A0E7C"/>
    <w:rsid w:val="007A2B0C"/>
    <w:rsid w:val="007B4510"/>
    <w:rsid w:val="007C029E"/>
    <w:rsid w:val="007C2E0D"/>
    <w:rsid w:val="007D175C"/>
    <w:rsid w:val="007E2301"/>
    <w:rsid w:val="007F4FA9"/>
    <w:rsid w:val="008048F4"/>
    <w:rsid w:val="0081444F"/>
    <w:rsid w:val="008164DA"/>
    <w:rsid w:val="00820CED"/>
    <w:rsid w:val="00831E60"/>
    <w:rsid w:val="00835CC7"/>
    <w:rsid w:val="0084433E"/>
    <w:rsid w:val="00866D01"/>
    <w:rsid w:val="00866E0D"/>
    <w:rsid w:val="008821E5"/>
    <w:rsid w:val="00891233"/>
    <w:rsid w:val="00892E38"/>
    <w:rsid w:val="008E0AD1"/>
    <w:rsid w:val="008E35E5"/>
    <w:rsid w:val="0090002E"/>
    <w:rsid w:val="009100FB"/>
    <w:rsid w:val="00916801"/>
    <w:rsid w:val="00917177"/>
    <w:rsid w:val="00922F56"/>
    <w:rsid w:val="00926B03"/>
    <w:rsid w:val="00946EBD"/>
    <w:rsid w:val="00965492"/>
    <w:rsid w:val="00981C3E"/>
    <w:rsid w:val="009837E2"/>
    <w:rsid w:val="00985BEB"/>
    <w:rsid w:val="009A56CF"/>
    <w:rsid w:val="009B29D1"/>
    <w:rsid w:val="009D070B"/>
    <w:rsid w:val="009D2721"/>
    <w:rsid w:val="009E2289"/>
    <w:rsid w:val="009E6BFB"/>
    <w:rsid w:val="00A0088A"/>
    <w:rsid w:val="00A0314A"/>
    <w:rsid w:val="00A071F6"/>
    <w:rsid w:val="00A16CFA"/>
    <w:rsid w:val="00A25951"/>
    <w:rsid w:val="00A31B9F"/>
    <w:rsid w:val="00A4080F"/>
    <w:rsid w:val="00A524AE"/>
    <w:rsid w:val="00A62112"/>
    <w:rsid w:val="00A76DFF"/>
    <w:rsid w:val="00A90A7D"/>
    <w:rsid w:val="00A9492C"/>
    <w:rsid w:val="00A962BA"/>
    <w:rsid w:val="00AB0798"/>
    <w:rsid w:val="00AB1147"/>
    <w:rsid w:val="00AB28E4"/>
    <w:rsid w:val="00AB6C99"/>
    <w:rsid w:val="00AE2C1B"/>
    <w:rsid w:val="00AE7F73"/>
    <w:rsid w:val="00AF61BC"/>
    <w:rsid w:val="00B02F42"/>
    <w:rsid w:val="00B06A8B"/>
    <w:rsid w:val="00B11383"/>
    <w:rsid w:val="00B2177D"/>
    <w:rsid w:val="00B45345"/>
    <w:rsid w:val="00B61462"/>
    <w:rsid w:val="00B65D44"/>
    <w:rsid w:val="00B7658E"/>
    <w:rsid w:val="00B8120C"/>
    <w:rsid w:val="00B94BE5"/>
    <w:rsid w:val="00BA72A5"/>
    <w:rsid w:val="00C03213"/>
    <w:rsid w:val="00C06DB2"/>
    <w:rsid w:val="00C11C8F"/>
    <w:rsid w:val="00C16677"/>
    <w:rsid w:val="00C244CC"/>
    <w:rsid w:val="00C25EDF"/>
    <w:rsid w:val="00C308E0"/>
    <w:rsid w:val="00C54944"/>
    <w:rsid w:val="00C61FD5"/>
    <w:rsid w:val="00C65B9E"/>
    <w:rsid w:val="00C67B21"/>
    <w:rsid w:val="00C70E13"/>
    <w:rsid w:val="00C727EE"/>
    <w:rsid w:val="00C762FF"/>
    <w:rsid w:val="00C77F63"/>
    <w:rsid w:val="00C857FD"/>
    <w:rsid w:val="00C94FCB"/>
    <w:rsid w:val="00CA1A98"/>
    <w:rsid w:val="00CA39C1"/>
    <w:rsid w:val="00CC0CDB"/>
    <w:rsid w:val="00CC21B5"/>
    <w:rsid w:val="00CC4BB5"/>
    <w:rsid w:val="00CE5F9C"/>
    <w:rsid w:val="00CE7F90"/>
    <w:rsid w:val="00CF36EA"/>
    <w:rsid w:val="00CF4DB1"/>
    <w:rsid w:val="00D22E70"/>
    <w:rsid w:val="00D27EE4"/>
    <w:rsid w:val="00D50733"/>
    <w:rsid w:val="00D53DC9"/>
    <w:rsid w:val="00D65AFE"/>
    <w:rsid w:val="00D91610"/>
    <w:rsid w:val="00D95D2F"/>
    <w:rsid w:val="00DA1909"/>
    <w:rsid w:val="00DA71BF"/>
    <w:rsid w:val="00DB3684"/>
    <w:rsid w:val="00DB5BD3"/>
    <w:rsid w:val="00DC49B7"/>
    <w:rsid w:val="00DC49CF"/>
    <w:rsid w:val="00DD7448"/>
    <w:rsid w:val="00DE1B6A"/>
    <w:rsid w:val="00DE6634"/>
    <w:rsid w:val="00DF4372"/>
    <w:rsid w:val="00DF592B"/>
    <w:rsid w:val="00E15B5B"/>
    <w:rsid w:val="00E2167D"/>
    <w:rsid w:val="00E24C2F"/>
    <w:rsid w:val="00E24D37"/>
    <w:rsid w:val="00E31228"/>
    <w:rsid w:val="00E3196A"/>
    <w:rsid w:val="00E3520C"/>
    <w:rsid w:val="00E3748D"/>
    <w:rsid w:val="00E4766E"/>
    <w:rsid w:val="00E52229"/>
    <w:rsid w:val="00E57BA9"/>
    <w:rsid w:val="00E62982"/>
    <w:rsid w:val="00E71E05"/>
    <w:rsid w:val="00E821F4"/>
    <w:rsid w:val="00EA15F2"/>
    <w:rsid w:val="00EB2743"/>
    <w:rsid w:val="00EB467E"/>
    <w:rsid w:val="00EC1A42"/>
    <w:rsid w:val="00ED1C45"/>
    <w:rsid w:val="00ED374D"/>
    <w:rsid w:val="00ED778E"/>
    <w:rsid w:val="00EE0C9A"/>
    <w:rsid w:val="00EE32DE"/>
    <w:rsid w:val="00EE47D0"/>
    <w:rsid w:val="00F06632"/>
    <w:rsid w:val="00F07BF2"/>
    <w:rsid w:val="00F17679"/>
    <w:rsid w:val="00F25AEE"/>
    <w:rsid w:val="00F30E05"/>
    <w:rsid w:val="00F3409A"/>
    <w:rsid w:val="00F5425A"/>
    <w:rsid w:val="00F67C07"/>
    <w:rsid w:val="00F700E9"/>
    <w:rsid w:val="00F708D5"/>
    <w:rsid w:val="00F7470C"/>
    <w:rsid w:val="00F7498F"/>
    <w:rsid w:val="00F75946"/>
    <w:rsid w:val="00F81C86"/>
    <w:rsid w:val="00F83756"/>
    <w:rsid w:val="00FA3CD0"/>
    <w:rsid w:val="00FA3F8E"/>
    <w:rsid w:val="00FA426C"/>
    <w:rsid w:val="00FB0099"/>
    <w:rsid w:val="00FB1D37"/>
    <w:rsid w:val="00FC454A"/>
    <w:rsid w:val="00FD05D1"/>
    <w:rsid w:val="00FD1646"/>
    <w:rsid w:val="00FD7A57"/>
    <w:rsid w:val="00FE5636"/>
    <w:rsid w:val="00FF32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90002E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42</TotalTime>
  <Pages>1</Pages>
  <Words>275</Words>
  <Characters>1570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компьютер1</dc:creator>
  <cp:keywords/>
  <dc:description/>
  <cp:lastModifiedBy>компьютер1</cp:lastModifiedBy>
  <cp:revision>3</cp:revision>
  <dcterms:created xsi:type="dcterms:W3CDTF">2014-07-28T05:52:00Z</dcterms:created>
  <dcterms:modified xsi:type="dcterms:W3CDTF">2014-07-28T06:35:00Z</dcterms:modified>
</cp:coreProperties>
</file>